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045" w:rsidRDefault="00CD2F57" w:rsidP="00071A4B">
      <w:pPr>
        <w:tabs>
          <w:tab w:val="right" w:leader="underscore" w:pos="7200"/>
          <w:tab w:val="left" w:pos="7560"/>
          <w:tab w:val="right" w:leader="underscore" w:pos="10080"/>
        </w:tabs>
      </w:pPr>
      <w:r>
        <w:t>Name</w:t>
      </w:r>
      <w:r>
        <w:tab/>
      </w:r>
      <w:r>
        <w:tab/>
        <w:t>Date</w:t>
      </w:r>
      <w:r>
        <w:tab/>
      </w:r>
    </w:p>
    <w:p w:rsidR="00071A4B" w:rsidRDefault="004A4E29" w:rsidP="00071A4B"/>
    <w:p w:rsidR="00071A4B" w:rsidRDefault="004A4E29" w:rsidP="00071A4B">
      <w:pPr>
        <w:jc w:val="center"/>
        <w:rPr>
          <w:b/>
        </w:rPr>
      </w:pPr>
      <w:r>
        <w:rPr>
          <w:b/>
        </w:rPr>
        <w:t>Earth Structure Worksheet</w:t>
      </w:r>
    </w:p>
    <w:p w:rsidR="00071A4B" w:rsidRDefault="004A4E29" w:rsidP="00071A4B">
      <w:pPr>
        <w:jc w:val="center"/>
      </w:pPr>
    </w:p>
    <w:p w:rsidR="004A4E29" w:rsidRDefault="004A4E29" w:rsidP="004A4E29">
      <w:pPr>
        <w:jc w:val="center"/>
      </w:pPr>
      <w:r>
        <w:rPr>
          <w:noProof/>
        </w:rPr>
        <w:drawing>
          <wp:inline distT="0" distB="0" distL="0" distR="0">
            <wp:extent cx="4864100" cy="52197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E29" w:rsidRDefault="004A4E29" w:rsidP="004A4E29"/>
    <w:p w:rsidR="004A4E29" w:rsidRDefault="004A4E29" w:rsidP="004A4E29">
      <w:pPr>
        <w:pStyle w:val="ListParagraph"/>
        <w:ind w:left="0"/>
        <w:jc w:val="both"/>
      </w:pPr>
      <w:r>
        <w:t>1. What are the categories when Earth is divided according to its chemical composition?</w:t>
      </w:r>
    </w:p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>
      <w:r>
        <w:t>2. Describe the chemical composition categories.</w:t>
      </w:r>
    </w:p>
    <w:p w:rsidR="004A4E29" w:rsidRDefault="004A4E29" w:rsidP="004A4E29">
      <w:r>
        <w:br w:type="page"/>
      </w:r>
    </w:p>
    <w:p w:rsidR="004A4E29" w:rsidRDefault="004A4E29" w:rsidP="004A4E29">
      <w:r>
        <w:lastRenderedPageBreak/>
        <w:t>3. What are the categories when Earth is divided according to its physical properties?</w:t>
      </w:r>
    </w:p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>
      <w:r>
        <w:t>4. Describe the physical property categories.</w:t>
      </w:r>
    </w:p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>
      <w:r>
        <w:t>5. What is the main difference between the inner and outer core?</w:t>
      </w:r>
    </w:p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>
      <w:r>
        <w:t>6. Why is the core divided into two separate categories when divided for physical properties, but not when dividing for chemical composition?</w:t>
      </w:r>
    </w:p>
    <w:p w:rsidR="004A4E29" w:rsidRDefault="004A4E29" w:rsidP="004A4E29"/>
    <w:p w:rsidR="004A4E29" w:rsidRDefault="004A4E29" w:rsidP="004A4E29"/>
    <w:p w:rsidR="004A4E29" w:rsidRDefault="004A4E29" w:rsidP="004A4E29">
      <w:pPr>
        <w:jc w:val="center"/>
      </w:pPr>
      <w:r>
        <w:rPr>
          <w:noProof/>
        </w:rPr>
        <w:drawing>
          <wp:inline distT="0" distB="0" distL="0" distR="0">
            <wp:extent cx="4114800" cy="48895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E29" w:rsidRDefault="004A4E29" w:rsidP="004A4E29"/>
    <w:p w:rsidR="004A4E29" w:rsidRDefault="004A4E29" w:rsidP="004A4E29">
      <w:r>
        <w:t>7. Compare the oceanic crust to the continental crust.</w:t>
      </w:r>
    </w:p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Default="004A4E29" w:rsidP="004A4E29"/>
    <w:p w:rsidR="004A4E29" w:rsidRPr="003B03A5" w:rsidRDefault="004A4E29" w:rsidP="004A4E29">
      <w:r>
        <w:t>8. What is the difference between basalt and granite?</w:t>
      </w:r>
    </w:p>
    <w:p w:rsidR="00071A4B" w:rsidRPr="00071A4B" w:rsidRDefault="004A4E29" w:rsidP="004A4E29">
      <w:bookmarkStart w:id="0" w:name="_GoBack"/>
      <w:bookmarkEnd w:id="0"/>
    </w:p>
    <w:sectPr w:rsidR="00071A4B" w:rsidRPr="00071A4B" w:rsidSect="00CD2F57">
      <w:headerReference w:type="default" r:id="rId9"/>
      <w:headerReference w:type="first" r:id="rId10"/>
      <w:pgSz w:w="12240" w:h="15840"/>
      <w:pgMar w:top="720" w:right="1080" w:bottom="720" w:left="108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E29" w:rsidRDefault="004A4E29" w:rsidP="00071A4B">
      <w:r>
        <w:separator/>
      </w:r>
    </w:p>
  </w:endnote>
  <w:endnote w:type="continuationSeparator" w:id="0">
    <w:p w:rsidR="004A4E29" w:rsidRDefault="004A4E29" w:rsidP="00071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E29" w:rsidRDefault="004A4E29" w:rsidP="00071A4B">
      <w:r>
        <w:separator/>
      </w:r>
    </w:p>
  </w:footnote>
  <w:footnote w:type="continuationSeparator" w:id="0">
    <w:p w:rsidR="004A4E29" w:rsidRDefault="004A4E29" w:rsidP="00071A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A4B" w:rsidRPr="00071A4B" w:rsidRDefault="00CD2F57" w:rsidP="00071A4B">
    <w:pPr>
      <w:pStyle w:val="Header"/>
      <w:tabs>
        <w:tab w:val="clear" w:pos="4320"/>
        <w:tab w:val="clear" w:pos="8640"/>
        <w:tab w:val="right" w:pos="10080"/>
      </w:tabs>
      <w:rPr>
        <w:sz w:val="16"/>
        <w:szCs w:val="16"/>
      </w:rPr>
    </w:pPr>
    <w:r>
      <w:tab/>
    </w:r>
    <w:r>
      <w:rPr>
        <w:sz w:val="16"/>
        <w:szCs w:val="16"/>
      </w:rPr>
      <w:t>Oceanography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891" w:rsidRPr="00CD2F57" w:rsidRDefault="00CD2F57" w:rsidP="00CD2F57">
    <w:pPr>
      <w:pStyle w:val="Header"/>
      <w:tabs>
        <w:tab w:val="clear" w:pos="4320"/>
        <w:tab w:val="clear" w:pos="8640"/>
        <w:tab w:val="right" w:pos="10080"/>
      </w:tabs>
      <w:rPr>
        <w:sz w:val="16"/>
        <w:szCs w:val="16"/>
      </w:rPr>
    </w:pPr>
    <w:r>
      <w:tab/>
    </w:r>
    <w:r>
      <w:rPr>
        <w:sz w:val="16"/>
        <w:szCs w:val="16"/>
      </w:rPr>
      <w:t>Oceanography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29"/>
    <w:rsid w:val="004A4E29"/>
    <w:rsid w:val="00CD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A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A4B"/>
  </w:style>
  <w:style w:type="paragraph" w:styleId="Footer">
    <w:name w:val="footer"/>
    <w:basedOn w:val="Normal"/>
    <w:link w:val="FooterChar"/>
    <w:uiPriority w:val="99"/>
    <w:unhideWhenUsed/>
    <w:rsid w:val="00071A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A4B"/>
  </w:style>
  <w:style w:type="paragraph" w:styleId="ListParagraph">
    <w:name w:val="List Paragraph"/>
    <w:basedOn w:val="Normal"/>
    <w:uiPriority w:val="34"/>
    <w:qFormat/>
    <w:rsid w:val="004A4E29"/>
    <w:pPr>
      <w:ind w:left="720"/>
      <w:contextualSpacing/>
    </w:pPr>
    <w:rPr>
      <w:rFonts w:ascii="Times New Roman" w:eastAsia="Cambr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E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E2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A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1A4B"/>
  </w:style>
  <w:style w:type="paragraph" w:styleId="Footer">
    <w:name w:val="footer"/>
    <w:basedOn w:val="Normal"/>
    <w:link w:val="FooterChar"/>
    <w:uiPriority w:val="99"/>
    <w:unhideWhenUsed/>
    <w:rsid w:val="00071A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A4B"/>
  </w:style>
  <w:style w:type="paragraph" w:styleId="ListParagraph">
    <w:name w:val="List Paragraph"/>
    <w:basedOn w:val="Normal"/>
    <w:uiPriority w:val="34"/>
    <w:qFormat/>
    <w:rsid w:val="004A4E29"/>
    <w:pPr>
      <w:ind w:left="720"/>
      <w:contextualSpacing/>
    </w:pPr>
    <w:rPr>
      <w:rFonts w:ascii="Times New Roman" w:eastAsia="Cambr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E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E2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taff:Dropbox:Shared%20Oceanography%20Materials:Oceanograph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Oceanography Template.dotx</Template>
  <TotalTime>0</TotalTime>
  <Pages>3</Pages>
  <Words>102</Words>
  <Characters>583</Characters>
  <Application>Microsoft Macintosh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Staff</dc:creator>
  <cp:keywords/>
  <dc:description/>
  <cp:lastModifiedBy>Staff Staff</cp:lastModifiedBy>
  <cp:revision>1</cp:revision>
  <dcterms:created xsi:type="dcterms:W3CDTF">2013-10-16T20:02:00Z</dcterms:created>
  <dcterms:modified xsi:type="dcterms:W3CDTF">2013-10-16T20:03:00Z</dcterms:modified>
</cp:coreProperties>
</file>